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D03" w:rsidRPr="002F37A4" w:rsidRDefault="00FF2D03" w:rsidP="002F37A4">
      <w:r>
        <w:rPr>
          <w:noProof/>
        </w:rPr>
        <w:pict>
          <v:rect id="_x0000_s1026" style="position:absolute;margin-left:0;margin-top:0;width:612pt;height:11in;z-index:-251658240" fillcolor="#361903" stroked="f"/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5pt;margin-top:0;width:528pt;height:791.25pt;z-index:251657216">
            <v:imagedata r:id="rId4" o:title=""/>
          </v:shape>
        </w:pict>
      </w:r>
    </w:p>
    <w:sectPr w:rsidR="00FF2D03" w:rsidRPr="002F37A4" w:rsidSect="002F37A4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7AB"/>
    <w:rsid w:val="002F37A4"/>
    <w:rsid w:val="005F27D3"/>
    <w:rsid w:val="007D2EBF"/>
    <w:rsid w:val="008A1D68"/>
    <w:rsid w:val="009077AB"/>
    <w:rsid w:val="00CF3721"/>
    <w:rsid w:val="00E85933"/>
    <w:rsid w:val="00FF2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106</TotalTime>
  <Pages>1</Pages>
  <Words>0</Words>
  <Characters>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Chris</cp:lastModifiedBy>
  <cp:revision>1</cp:revision>
  <dcterms:created xsi:type="dcterms:W3CDTF">2014-09-28T14:42:00Z</dcterms:created>
  <dcterms:modified xsi:type="dcterms:W3CDTF">2014-09-28T20:41:00Z</dcterms:modified>
</cp:coreProperties>
</file>